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58C38" w14:textId="77777777" w:rsidR="00A12A49" w:rsidRDefault="00A12A49" w:rsidP="00A12A49">
      <w:pPr>
        <w:suppressAutoHyphens w:val="0"/>
        <w:spacing w:after="0" w:line="240" w:lineRule="auto"/>
        <w:textAlignment w:val="baseline"/>
        <w:rPr>
          <w:sz w:val="22"/>
          <w:szCs w:val="22"/>
        </w:rPr>
      </w:pPr>
    </w:p>
    <w:p w14:paraId="1AB300BF" w14:textId="77777777" w:rsidR="00A12A49" w:rsidRDefault="00A12A49" w:rsidP="00A12A49">
      <w:pPr>
        <w:suppressAutoHyphens w:val="0"/>
        <w:spacing w:after="0" w:line="240" w:lineRule="auto"/>
        <w:textAlignment w:val="baseline"/>
        <w:rPr>
          <w:sz w:val="22"/>
          <w:szCs w:val="22"/>
        </w:rPr>
      </w:pPr>
    </w:p>
    <w:p w14:paraId="75D0A8BB" w14:textId="77777777" w:rsidR="00A12A49" w:rsidRPr="00A12A49" w:rsidRDefault="00A12A49" w:rsidP="00A12A49">
      <w:pPr>
        <w:pStyle w:val="Title"/>
        <w:rPr>
          <w:sz w:val="10"/>
          <w:szCs w:val="10"/>
        </w:rPr>
      </w:pPr>
    </w:p>
    <w:p w14:paraId="266FE9A9" w14:textId="03552DF4" w:rsidR="00A12A49" w:rsidRDefault="00A12A49" w:rsidP="00A12A49">
      <w:pPr>
        <w:pStyle w:val="Title"/>
      </w:pPr>
      <w:r>
        <w:t>Teaching vocabulary</w:t>
      </w:r>
    </w:p>
    <w:p w14:paraId="6117BD00" w14:textId="77777777" w:rsidR="00A12A49" w:rsidRPr="00A12A49" w:rsidRDefault="00A12A49" w:rsidP="00A12A49">
      <w:pPr>
        <w:suppressAutoHyphens w:val="0"/>
        <w:spacing w:after="0" w:line="240" w:lineRule="auto"/>
        <w:textAlignment w:val="baseline"/>
      </w:pPr>
      <w:r w:rsidRPr="00A12A49">
        <w:t>The table shows examples of tier 1, 2 and 3 vocabulary that were used in a year 4 English unit. Using the text ‘Survivors’, children were writing the story of 3 men whose helicopter had crashed into an active volcano. Tier 2 and 3 word-meanings were taught explicitly before children used this table to draw on when writing a narrative. Using this also meant technical vocabulary was spelt correctly. </w:t>
      </w:r>
    </w:p>
    <w:tbl>
      <w:tblPr>
        <w:tblpPr w:leftFromText="180" w:rightFromText="180" w:vertAnchor="page" w:horzAnchor="margin" w:tblpY="3691"/>
        <w:tblW w:w="131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3076"/>
        <w:gridCol w:w="1318"/>
        <w:gridCol w:w="3002"/>
        <w:gridCol w:w="1676"/>
        <w:gridCol w:w="2775"/>
      </w:tblGrid>
      <w:tr w:rsidR="00ED0199" w:rsidRPr="00C13A35" w14:paraId="30CE5449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3554BAD9" w14:textId="5EE32EEA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Tier 1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0E90EEBA" w14:textId="4C8BB5FA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Meaning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69230B84" w14:textId="26D11209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Tier 2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007DBEC5" w14:textId="3DADB16C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Meaning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30C29AF" w14:textId="4B7C4105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Tier 3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4A81F87" w14:textId="78D72CE9" w:rsidR="00A12A49" w:rsidRPr="00DC7427" w:rsidRDefault="00A12A49" w:rsidP="00DC7427">
            <w:pPr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DC7427">
              <w:rPr>
                <w:b/>
                <w:bCs/>
              </w:rPr>
              <w:t>Meaning</w:t>
            </w:r>
          </w:p>
        </w:tc>
      </w:tr>
      <w:tr w:rsidR="00ED0199" w:rsidRPr="00C13A35" w14:paraId="55A0A392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768450F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4D238C9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67D4795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Fly </w:t>
            </w:r>
          </w:p>
          <w:p w14:paraId="5D407A5D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0DA3279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4733861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1EAC8C02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Crater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5C83E62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B21D75D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6C4FD928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4E4AD39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Pyroclastic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27A3E54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  <w:tr w:rsidR="00ED0199" w:rsidRPr="00C13A35" w14:paraId="65675184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0EB007C3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122670A6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67BC5B9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Crash </w:t>
            </w:r>
          </w:p>
          <w:p w14:paraId="40133834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3C5FF623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48726EFC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6918A45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7164B168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Erupt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3EF6D7E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  <w:bookmarkStart w:id="0" w:name="_GoBack"/>
            <w:bookmarkEnd w:id="0"/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EC5427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109278C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E30966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Sulphur Dioxide 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906D00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  <w:tr w:rsidR="00ED0199" w:rsidRPr="00C13A35" w14:paraId="5E796B5D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47AF1EE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2441579D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79CAF7C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Film </w:t>
            </w:r>
          </w:p>
          <w:p w14:paraId="7A8F7928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6D27EFD6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3028CBC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281E151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251CDD7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Descend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5F69EA16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D463A7C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A3EA7D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20BA12F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Cinematographer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D764D1F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  <w:tr w:rsidR="00ED0199" w:rsidRPr="00C13A35" w14:paraId="5D67E4E0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7318A51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1382B9E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1921A1B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Desperate </w:t>
            </w:r>
          </w:p>
          <w:p w14:paraId="3A45AD1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1E0D38E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7C4B98B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7B2F0FF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784E62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Noxious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207D40A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026172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0529D1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C60589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Volcanic bombs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6734532D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  <w:tr w:rsidR="00ED0199" w:rsidRPr="00C13A35" w14:paraId="4D9AC8F7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75C4450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59A2892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6130D88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Radio </w:t>
            </w:r>
          </w:p>
          <w:p w14:paraId="23FADF7E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6A5CAA6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000141A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4B3F70A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BD205E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Rotation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233A001C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322EFB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6E5211A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D7BD78F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Hypoxia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3097A03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  <w:tr w:rsidR="00ED0199" w:rsidRPr="00C13A35" w14:paraId="4C6929B0" w14:textId="77777777" w:rsidTr="00ED0199"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461C7995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4D71186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6C20801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Gas </w:t>
            </w:r>
          </w:p>
          <w:p w14:paraId="5CB9C702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3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DE8AD" w:themeFill="background2" w:themeFillTint="66"/>
            <w:hideMark/>
          </w:tcPr>
          <w:p w14:paraId="5E147DDA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532D0423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01049ACB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28B31CB0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Plunge </w:t>
            </w:r>
          </w:p>
        </w:tc>
        <w:tc>
          <w:tcPr>
            <w:tcW w:w="30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FC0F9" w:themeFill="text2" w:themeFillTint="66"/>
            <w:hideMark/>
          </w:tcPr>
          <w:p w14:paraId="7A60559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  <w:tc>
          <w:tcPr>
            <w:tcW w:w="16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CC07C66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  <w:p w14:paraId="5F7144EC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14:paraId="176DF2D8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Magma </w:t>
            </w:r>
          </w:p>
        </w:tc>
        <w:tc>
          <w:tcPr>
            <w:tcW w:w="2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00A0B87" w14:textId="77777777" w:rsidR="00A12A49" w:rsidRPr="009A00D9" w:rsidRDefault="00A12A49" w:rsidP="00A12A49">
            <w:pPr>
              <w:suppressAutoHyphens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0D9">
              <w:t> </w:t>
            </w:r>
          </w:p>
        </w:tc>
      </w:tr>
    </w:tbl>
    <w:p w14:paraId="721576EB" w14:textId="3C801832" w:rsidR="00A12A49" w:rsidRDefault="00A12A49" w:rsidP="00A12A49">
      <w:pPr>
        <w:jc w:val="right"/>
        <w:rPr>
          <w:i/>
          <w:iCs/>
          <w:sz w:val="10"/>
          <w:szCs w:val="10"/>
        </w:rPr>
      </w:pPr>
    </w:p>
    <w:p w14:paraId="192D15B3" w14:textId="77777777" w:rsidR="00A12A49" w:rsidRPr="00A12A49" w:rsidRDefault="00A12A49" w:rsidP="00A12A49">
      <w:pPr>
        <w:jc w:val="right"/>
        <w:rPr>
          <w:i/>
          <w:iCs/>
          <w:sz w:val="10"/>
          <w:szCs w:val="10"/>
        </w:rPr>
      </w:pPr>
    </w:p>
    <w:p w14:paraId="0DCBFB0A" w14:textId="60E5FC85" w:rsidR="00F353ED" w:rsidRPr="00A12A49" w:rsidRDefault="00A12A49" w:rsidP="00A12A49">
      <w:pPr>
        <w:jc w:val="right"/>
        <w:rPr>
          <w:i/>
          <w:iCs/>
        </w:rPr>
      </w:pPr>
      <w:r w:rsidRPr="00A12A49">
        <w:rPr>
          <w:i/>
          <w:iCs/>
        </w:rPr>
        <w:t xml:space="preserve">This </w:t>
      </w:r>
      <w:r w:rsidRPr="00A12A49">
        <w:rPr>
          <w:i/>
          <w:iCs/>
        </w:rPr>
        <w:t>is an example from one of</w:t>
      </w:r>
      <w:r w:rsidRPr="00A12A49">
        <w:rPr>
          <w:i/>
          <w:iCs/>
        </w:rPr>
        <w:t xml:space="preserve"> our partner schools.</w:t>
      </w:r>
    </w:p>
    <w:sectPr w:rsidR="00F353ED" w:rsidRPr="00A12A49" w:rsidSect="00A12A49">
      <w:headerReference w:type="default" r:id="rId11"/>
      <w:footerReference w:type="default" r:id="rId12"/>
      <w:type w:val="continuous"/>
      <w:pgSz w:w="16839" w:h="11907" w:orient="landscape" w:code="9"/>
      <w:pgMar w:top="1134" w:right="2268" w:bottom="1134" w:left="1440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869F5" w14:textId="77777777" w:rsidR="00A12A49" w:rsidRDefault="00A12A49" w:rsidP="0067613D">
      <w:r>
        <w:separator/>
      </w:r>
    </w:p>
    <w:p w14:paraId="2B159B52" w14:textId="77777777" w:rsidR="00A12A49" w:rsidRDefault="00A12A49" w:rsidP="0067613D"/>
  </w:endnote>
  <w:endnote w:type="continuationSeparator" w:id="0">
    <w:p w14:paraId="17EA5E2D" w14:textId="77777777" w:rsidR="00A12A49" w:rsidRDefault="00A12A49" w:rsidP="0067613D">
      <w:r>
        <w:continuationSeparator/>
      </w:r>
    </w:p>
    <w:p w14:paraId="152BA11E" w14:textId="77777777" w:rsidR="00A12A49" w:rsidRDefault="00A12A49" w:rsidP="006761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978B7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A6867" w14:textId="77777777" w:rsidR="00A12A49" w:rsidRDefault="00A12A49" w:rsidP="0067613D">
      <w:r>
        <w:separator/>
      </w:r>
    </w:p>
    <w:p w14:paraId="3E3412FB" w14:textId="77777777" w:rsidR="00A12A49" w:rsidRDefault="00A12A49" w:rsidP="0067613D"/>
  </w:footnote>
  <w:footnote w:type="continuationSeparator" w:id="0">
    <w:p w14:paraId="3005572E" w14:textId="77777777" w:rsidR="00A12A49" w:rsidRDefault="00A12A49" w:rsidP="0067613D">
      <w:r>
        <w:continuationSeparator/>
      </w:r>
    </w:p>
    <w:p w14:paraId="57EE568D" w14:textId="77777777" w:rsidR="00A12A49" w:rsidRDefault="00A12A49" w:rsidP="006761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DD2FB" w14:textId="77777777" w:rsidR="001D595D" w:rsidRPr="000B61D1" w:rsidRDefault="003910F9" w:rsidP="00EC219F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60288" behindDoc="1" locked="0" layoutInCell="1" allowOverlap="1" wp14:anchorId="08BBEB13" wp14:editId="2C35E742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7"/>
  </w:num>
  <w:num w:numId="5">
    <w:abstractNumId w:val="0"/>
  </w:num>
  <w:num w:numId="6">
    <w:abstractNumId w:val="6"/>
  </w:num>
  <w:num w:numId="7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12"/>
  </w:num>
  <w:num w:numId="11">
    <w:abstractNumId w:val="4"/>
  </w:num>
  <w:num w:numId="12">
    <w:abstractNumId w:val="10"/>
  </w:num>
  <w:num w:numId="13">
    <w:abstractNumId w:val="9"/>
  </w:num>
  <w:num w:numId="14">
    <w:abstractNumId w:val="10"/>
  </w:num>
  <w:num w:numId="15">
    <w:abstractNumId w:val="4"/>
  </w:num>
  <w:num w:numId="16">
    <w:abstractNumId w:val="5"/>
  </w:num>
  <w:num w:numId="17">
    <w:abstractNumId w:val="8"/>
  </w:num>
  <w:num w:numId="18">
    <w:abstractNumId w:val="11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A12A49"/>
    <w:rsid w:val="00010E39"/>
    <w:rsid w:val="00026F39"/>
    <w:rsid w:val="000574F2"/>
    <w:rsid w:val="00064CD3"/>
    <w:rsid w:val="000666C5"/>
    <w:rsid w:val="00067DE4"/>
    <w:rsid w:val="00077079"/>
    <w:rsid w:val="00084014"/>
    <w:rsid w:val="000B39AB"/>
    <w:rsid w:val="000B61D1"/>
    <w:rsid w:val="000D2517"/>
    <w:rsid w:val="000E0380"/>
    <w:rsid w:val="000E43B2"/>
    <w:rsid w:val="00113EBA"/>
    <w:rsid w:val="0012645B"/>
    <w:rsid w:val="00141793"/>
    <w:rsid w:val="00156C60"/>
    <w:rsid w:val="001A3B0C"/>
    <w:rsid w:val="001A48BE"/>
    <w:rsid w:val="001C58F4"/>
    <w:rsid w:val="001D595D"/>
    <w:rsid w:val="001E5EE8"/>
    <w:rsid w:val="001F3084"/>
    <w:rsid w:val="00217E8F"/>
    <w:rsid w:val="002209F0"/>
    <w:rsid w:val="00225AC6"/>
    <w:rsid w:val="00244D8B"/>
    <w:rsid w:val="002662C0"/>
    <w:rsid w:val="00271C83"/>
    <w:rsid w:val="00280263"/>
    <w:rsid w:val="002910F8"/>
    <w:rsid w:val="002C47C7"/>
    <w:rsid w:val="002D44AC"/>
    <w:rsid w:val="002F141E"/>
    <w:rsid w:val="00316EB8"/>
    <w:rsid w:val="00336C9F"/>
    <w:rsid w:val="00363E6E"/>
    <w:rsid w:val="0038032B"/>
    <w:rsid w:val="003830A9"/>
    <w:rsid w:val="00386A77"/>
    <w:rsid w:val="00387A4A"/>
    <w:rsid w:val="003910F9"/>
    <w:rsid w:val="00397F5F"/>
    <w:rsid w:val="003A7C76"/>
    <w:rsid w:val="003D18BC"/>
    <w:rsid w:val="003D40D6"/>
    <w:rsid w:val="003E37C7"/>
    <w:rsid w:val="0040024A"/>
    <w:rsid w:val="00405194"/>
    <w:rsid w:val="004137F8"/>
    <w:rsid w:val="0041577E"/>
    <w:rsid w:val="00425EDD"/>
    <w:rsid w:val="00441F04"/>
    <w:rsid w:val="00444647"/>
    <w:rsid w:val="004653D4"/>
    <w:rsid w:val="0047667D"/>
    <w:rsid w:val="00480EE4"/>
    <w:rsid w:val="004A708A"/>
    <w:rsid w:val="004B426E"/>
    <w:rsid w:val="004B580B"/>
    <w:rsid w:val="004D30C1"/>
    <w:rsid w:val="004D41CC"/>
    <w:rsid w:val="004D7049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7BAD"/>
    <w:rsid w:val="0054003C"/>
    <w:rsid w:val="00555FB0"/>
    <w:rsid w:val="005572D5"/>
    <w:rsid w:val="005B3E85"/>
    <w:rsid w:val="005D0A83"/>
    <w:rsid w:val="00602216"/>
    <w:rsid w:val="00606189"/>
    <w:rsid w:val="006114AD"/>
    <w:rsid w:val="00613891"/>
    <w:rsid w:val="00614392"/>
    <w:rsid w:val="0061626F"/>
    <w:rsid w:val="00617916"/>
    <w:rsid w:val="00620E73"/>
    <w:rsid w:val="00625168"/>
    <w:rsid w:val="0062660B"/>
    <w:rsid w:val="00652831"/>
    <w:rsid w:val="0065315B"/>
    <w:rsid w:val="00661711"/>
    <w:rsid w:val="00672559"/>
    <w:rsid w:val="00674C8B"/>
    <w:rsid w:val="0067613D"/>
    <w:rsid w:val="00680857"/>
    <w:rsid w:val="00687447"/>
    <w:rsid w:val="00694F82"/>
    <w:rsid w:val="00696C43"/>
    <w:rsid w:val="006A5957"/>
    <w:rsid w:val="006A7FBC"/>
    <w:rsid w:val="006B499A"/>
    <w:rsid w:val="006D0945"/>
    <w:rsid w:val="006D2751"/>
    <w:rsid w:val="006E057A"/>
    <w:rsid w:val="006E451D"/>
    <w:rsid w:val="006F005B"/>
    <w:rsid w:val="006F43F6"/>
    <w:rsid w:val="0072259A"/>
    <w:rsid w:val="007329CC"/>
    <w:rsid w:val="00735394"/>
    <w:rsid w:val="007362AF"/>
    <w:rsid w:val="00753548"/>
    <w:rsid w:val="00756FF1"/>
    <w:rsid w:val="00765FE5"/>
    <w:rsid w:val="00766C7D"/>
    <w:rsid w:val="007755D6"/>
    <w:rsid w:val="00780122"/>
    <w:rsid w:val="007A2D7C"/>
    <w:rsid w:val="007A5475"/>
    <w:rsid w:val="007B0CD5"/>
    <w:rsid w:val="007B2EBD"/>
    <w:rsid w:val="007B4547"/>
    <w:rsid w:val="007C677E"/>
    <w:rsid w:val="007C7F27"/>
    <w:rsid w:val="007C7F41"/>
    <w:rsid w:val="007E2598"/>
    <w:rsid w:val="007E56A2"/>
    <w:rsid w:val="007F5FCD"/>
    <w:rsid w:val="00833D9B"/>
    <w:rsid w:val="00842890"/>
    <w:rsid w:val="00842EF4"/>
    <w:rsid w:val="00852B0D"/>
    <w:rsid w:val="00861333"/>
    <w:rsid w:val="0088347A"/>
    <w:rsid w:val="00890EF2"/>
    <w:rsid w:val="008A251D"/>
    <w:rsid w:val="008B2A17"/>
    <w:rsid w:val="008C096B"/>
    <w:rsid w:val="008D4C7A"/>
    <w:rsid w:val="008E4D90"/>
    <w:rsid w:val="008F1590"/>
    <w:rsid w:val="00917983"/>
    <w:rsid w:val="0093471E"/>
    <w:rsid w:val="00937388"/>
    <w:rsid w:val="0094264B"/>
    <w:rsid w:val="009458FE"/>
    <w:rsid w:val="00951124"/>
    <w:rsid w:val="00956B3C"/>
    <w:rsid w:val="009577B1"/>
    <w:rsid w:val="00985EC1"/>
    <w:rsid w:val="009A26B3"/>
    <w:rsid w:val="009A3E6B"/>
    <w:rsid w:val="009C6A7C"/>
    <w:rsid w:val="009F0582"/>
    <w:rsid w:val="00A0523C"/>
    <w:rsid w:val="00A12A49"/>
    <w:rsid w:val="00A27B1D"/>
    <w:rsid w:val="00A27DBC"/>
    <w:rsid w:val="00A363A8"/>
    <w:rsid w:val="00A5598B"/>
    <w:rsid w:val="00A55E45"/>
    <w:rsid w:val="00A72F45"/>
    <w:rsid w:val="00AE6B59"/>
    <w:rsid w:val="00AF0996"/>
    <w:rsid w:val="00B138C7"/>
    <w:rsid w:val="00B208C3"/>
    <w:rsid w:val="00B27751"/>
    <w:rsid w:val="00B35D39"/>
    <w:rsid w:val="00B5147C"/>
    <w:rsid w:val="00B53DBB"/>
    <w:rsid w:val="00B80762"/>
    <w:rsid w:val="00B9352D"/>
    <w:rsid w:val="00BA2550"/>
    <w:rsid w:val="00BA7465"/>
    <w:rsid w:val="00BB7522"/>
    <w:rsid w:val="00BE3B22"/>
    <w:rsid w:val="00BE4CB8"/>
    <w:rsid w:val="00BE586B"/>
    <w:rsid w:val="00C01C09"/>
    <w:rsid w:val="00C21F3D"/>
    <w:rsid w:val="00C27462"/>
    <w:rsid w:val="00C52FBB"/>
    <w:rsid w:val="00C612FE"/>
    <w:rsid w:val="00C72418"/>
    <w:rsid w:val="00C73DBB"/>
    <w:rsid w:val="00C75CBF"/>
    <w:rsid w:val="00C80A39"/>
    <w:rsid w:val="00C94F2F"/>
    <w:rsid w:val="00C956C2"/>
    <w:rsid w:val="00CA5AE9"/>
    <w:rsid w:val="00CB2050"/>
    <w:rsid w:val="00CB240E"/>
    <w:rsid w:val="00CB71AD"/>
    <w:rsid w:val="00CD64C3"/>
    <w:rsid w:val="00CE0D20"/>
    <w:rsid w:val="00CE15DF"/>
    <w:rsid w:val="00D13F6C"/>
    <w:rsid w:val="00D15CB3"/>
    <w:rsid w:val="00D168AC"/>
    <w:rsid w:val="00D20824"/>
    <w:rsid w:val="00D24A55"/>
    <w:rsid w:val="00D40B0D"/>
    <w:rsid w:val="00D73731"/>
    <w:rsid w:val="00DC7427"/>
    <w:rsid w:val="00DF4172"/>
    <w:rsid w:val="00DF5717"/>
    <w:rsid w:val="00E0064A"/>
    <w:rsid w:val="00E07C25"/>
    <w:rsid w:val="00E412B2"/>
    <w:rsid w:val="00E42C8C"/>
    <w:rsid w:val="00E46D7E"/>
    <w:rsid w:val="00E5434C"/>
    <w:rsid w:val="00E63563"/>
    <w:rsid w:val="00E64E84"/>
    <w:rsid w:val="00E7582D"/>
    <w:rsid w:val="00EA0694"/>
    <w:rsid w:val="00EC219F"/>
    <w:rsid w:val="00EC52BE"/>
    <w:rsid w:val="00ED0199"/>
    <w:rsid w:val="00ED0E7B"/>
    <w:rsid w:val="00ED51BA"/>
    <w:rsid w:val="00ED677D"/>
    <w:rsid w:val="00ED7BE3"/>
    <w:rsid w:val="00EE63C9"/>
    <w:rsid w:val="00F02284"/>
    <w:rsid w:val="00F0778E"/>
    <w:rsid w:val="00F17822"/>
    <w:rsid w:val="00F353ED"/>
    <w:rsid w:val="00F36732"/>
    <w:rsid w:val="00F43537"/>
    <w:rsid w:val="00F445E9"/>
    <w:rsid w:val="00F45424"/>
    <w:rsid w:val="00F45B28"/>
    <w:rsid w:val="00F57203"/>
    <w:rsid w:val="00F63BD2"/>
    <w:rsid w:val="00F762BC"/>
    <w:rsid w:val="00FA7083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2F39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2A49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ind w:left="714" w:hanging="357"/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4" ma:contentTypeDescription="Create a new document." ma:contentTypeScope="" ma:versionID="5f3b032f6b3e78645966ac315c674679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52554295bba53959e9e214398d82093c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/>
    </n40cf2dbf10e4a9dac0a0cc4b8f6f4b1>
    <o6d8d0f234c8454db9dfdd49c2f0c470 xmlns="02193eef-8d0d-4291-9213-4e870a7b9823">
      <Terms xmlns="http://schemas.microsoft.com/office/infopath/2007/PartnerControls"/>
    </o6d8d0f234c8454db9dfdd49c2f0c470>
    <TaxCatchAll xmlns="f6704b67-3f53-4cb1-958f-19e9516b6601">
      <Value>4</Value>
    </TaxCatchAll>
    <o5d6c91b2d954ae3a3d19482238bc322 xmlns="02193eef-8d0d-4291-9213-4e870a7b9823">
      <Terms xmlns="http://schemas.microsoft.com/office/infopath/2007/PartnerControls"/>
    </o5d6c91b2d954ae3a3d19482238bc322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/>
    </a8f296063cd243b68b3280404df274a6>
    <Category xmlns="3d2c6e69-32e8-4fc8-92d6-199bc72716d0" xsi:nil="true"/>
    <SharedWithUsers xmlns="f6704b67-3f53-4cb1-958f-19e9516b6601">
      <UserInfo>
        <DisplayName/>
        <AccountId xsi:nil="true"/>
        <AccountType/>
      </UserInfo>
    </SharedWithUsers>
    <MediaLengthInSeconds xmlns="3d2c6e69-32e8-4fc8-92d6-199bc72716d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D4B48-5686-418C-8134-F5DD63EE2236}"/>
</file>

<file path=customXml/itemProps2.xml><?xml version="1.0" encoding="utf-8"?>
<ds:datastoreItem xmlns:ds="http://schemas.openxmlformats.org/officeDocument/2006/customXml" ds:itemID="{DD9596F4-1FBE-49EC-AB0E-D10A9D178F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67080C-44DC-4896-921A-80E607F0F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759D80-1499-4751-BE17-1A60D9CB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0</TotalTime>
  <Pages>1</Pages>
  <Words>110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Links>
    <vt:vector size="6" baseType="variant"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2020-11-16T13:50:00Z</dcterms:created>
  <dcterms:modified xsi:type="dcterms:W3CDTF">2020-11-16T13:56:00Z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Order">
    <vt:r8>235800</vt:r8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riggerFlowInfo">
    <vt:lpwstr/>
  </property>
  <property fmtid="{D5CDD505-2E9C-101B-9397-08002B2CF9AE}" pid="16" name="Strategic Priority">
    <vt:lpwstr/>
  </property>
  <property fmtid="{D5CDD505-2E9C-101B-9397-08002B2CF9AE}" pid="17" name="Audience">
    <vt:lpwstr/>
  </property>
  <property fmtid="{D5CDD505-2E9C-101B-9397-08002B2CF9AE}" pid="18" name="Cohort">
    <vt:lpwstr/>
  </property>
  <property fmtid="{D5CDD505-2E9C-101B-9397-08002B2CF9AE}" pid="19" name="Financial Year">
    <vt:lpwstr/>
  </property>
  <property fmtid="{D5CDD505-2E9C-101B-9397-08002B2CF9AE}" pid="20" name="Division-Department">
    <vt:lpwstr/>
  </property>
  <property fmtid="{D5CDD505-2E9C-101B-9397-08002B2CF9AE}" pid="21" name="Local Area">
    <vt:lpwstr/>
  </property>
</Properties>
</file>